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2C" w:rsidRDefault="00926E2C"/>
    <w:p w:rsidR="00926E2C" w:rsidRDefault="00926E2C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Microsoft Word - 25η Μαρτίου.doc - Google Chrome" style="position:absolute;margin-left:-9.75pt;margin-top:6pt;width:579.55pt;height:663pt;z-index:251650048;visibility:visible">
            <v:imagedata r:id="rId6" o:title="" croptop="13377f" cropbottom="1961f" cropleft="20754f" cropright="20745f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3" o:spid="_x0000_s1027" type="#_x0000_t75" alt="Microsoft Word - 25η Μαρτίου.doc - Google Chrome" style="position:absolute;margin-left:490.4pt;margin-top:.75pt;width:530.4pt;height:724.5pt;z-index:251651072;visibility:visible;mso-position-horizontal:right;mso-position-horizontal-relative:margin">
            <v:imagedata r:id="rId7" o:title="" croptop="9883f" cropbottom="3223f" cropleft="22574f" cropright="21936f"/>
            <w10:wrap anchorx="margin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4" o:spid="_x0000_s1028" type="#_x0000_t75" alt="Microsoft Word - 25η Μαρτίου.doc - Google Chrome" style="position:absolute;margin-left:0;margin-top:5.95pt;width:559.55pt;height:698.25pt;z-index:251652096;visibility:visible;mso-position-horizontal:center;mso-position-horizontal-relative:margin">
            <v:imagedata r:id="rId8" o:title="" croptop="7276f" cropbottom="2892f" cropleft="20207f" cropright="21027f"/>
            <w10:wrap anchorx="margin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rect id="Rectangle 16" o:spid="_x0000_s1029" style="position:absolute;margin-left:120.75pt;margin-top:1.05pt;width:214.5pt;height:26.25pt;flip:y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" stroked="f" strokeweight="1pt"/>
        </w:pict>
      </w:r>
    </w:p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5" o:spid="_x0000_s1030" type="#_x0000_t75" alt="Microsoft Word - 25η Μαρτίου.doc - Google Chrome" style="position:absolute;margin-left:-22.5pt;margin-top:7.5pt;width:574.45pt;height:710pt;z-index:251653120;visibility:visible;mso-position-horizontal-relative:margin">
            <v:imagedata r:id="rId9" o:title="" croptop="7810f" cropbottom="2891f" cropleft="20389f" cropright="20844f"/>
            <w10:wrap anchorx="margin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rect id="Rectangle 17" o:spid="_x0000_s1031" style="position:absolute;margin-left:135.75pt;margin-top:22.05pt;width:214.5pt;height:26.25pt;flip:y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" stroked="f" strokeweight="1pt"/>
        </w:pict>
      </w:r>
    </w:p>
    <w:p w:rsidR="00926E2C" w:rsidRDefault="00926E2C">
      <w:r>
        <w:rPr>
          <w:noProof/>
          <w:lang w:val="en-US"/>
        </w:rPr>
        <w:pict>
          <v:shape id="Picture 6" o:spid="_x0000_s1032" type="#_x0000_t75" alt="Microsoft Word - 25η Μαρτίου.doc - Google Chrome" style="position:absolute;margin-left:0;margin-top:-2.7pt;width:581.25pt;height:697.5pt;z-index:251654144;visibility:visible;mso-position-horizontal:center;mso-position-horizontal-relative:margin">
            <v:imagedata r:id="rId10" o:title="" croptop="10136f" cropbottom="3556f" cropleft="20662f" cropright="21208f"/>
            <w10:wrap anchorx="margin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7" o:spid="_x0000_s1033" type="#_x0000_t75" alt="Microsoft Word - 25η Μαρτίου.doc - Google Chrome" style="position:absolute;margin-left:0;margin-top:-17pt;width:589.45pt;height:736.25pt;z-index:251655168;visibility:visible;mso-position-horizontal:center;mso-position-horizontal-relative:margin">
            <v:imagedata r:id="rId11" o:title="" croptop="9305f" cropbottom="4553f" cropleft="20844f" cropright="22027f"/>
            <w10:wrap anchorx="margin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8" o:spid="_x0000_s1034" type="#_x0000_t75" alt="Microsoft Word - 25η Μαρτίου.doc - Google Chrome" style="position:absolute;margin-left:0;margin-top:6.95pt;width:562.75pt;height:712.55pt;z-index:251656192;visibility:visible;mso-position-horizontal:center;mso-position-horizontal-relative:margin">
            <v:imagedata r:id="rId12" o:title="" croptop="10538f" cropbottom="3353f" cropleft="21683f" cropright="21508f"/>
            <w10:wrap anchorx="margin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9" o:spid="_x0000_s1035" type="#_x0000_t75" alt="Microsoft Word - 25η Μαρτίου.doc - Google Chrome" style="position:absolute;margin-left:0;margin-top:.7pt;width:591.75pt;height:676.7pt;z-index:251657216;visibility:visible;mso-position-horizontal:left;mso-position-horizontal-relative:page">
            <v:imagedata r:id="rId13" o:title="" croptop="10962f" cropbottom="4221f" cropleft="20571f" cropright="20844f"/>
            <w10:wrap anchorx="page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10" o:spid="_x0000_s1036" type="#_x0000_t75" alt="Microsoft Word - 25η Μαρτίου.doc - Google Chrome" style="position:absolute;margin-left:0;margin-top:-19.5pt;width:599.25pt;height:723pt;z-index:251658240;visibility:visible;mso-position-horizontal:left;mso-position-horizontal-relative:page">
            <v:imagedata r:id="rId14" o:title="" croptop="10136f" cropbottom="3057f" cropleft="19934f" cropright="21839f"/>
            <w10:wrap anchorx="page"/>
          </v:shape>
        </w:pict>
      </w:r>
      <w:r>
        <w:rPr>
          <w:noProof/>
          <w:lang w:val="en-US"/>
        </w:rPr>
        <w:pict>
          <v:rect id="Rectangle 11" o:spid="_x0000_s1037" style="position:absolute;margin-left:54pt;margin-top:.75pt;width:214.5pt;height:26.25pt;flip:y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" stroked="f" strokeweight="1pt"/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shape id="Picture 12" o:spid="_x0000_s1038" type="#_x0000_t75" alt="Microsoft Word - 25η Μαρτίου.doc - Google Chrome" style="position:absolute;margin-left:499.95pt;margin-top:9.75pt;width:539.95pt;height:724.8pt;z-index:251660288;visibility:visible;mso-position-horizontal:right;mso-position-horizontal-relative:margin">
            <v:imagedata r:id="rId15" o:title="" croptop="7280f" cropbottom="3390f" cropleft="21572f" cropright="21572f"/>
            <w10:wrap anchorx="margin"/>
          </v:shape>
        </w:pict>
      </w:r>
      <w:r>
        <w:rPr>
          <w:noProof/>
          <w:lang w:val="en-US"/>
        </w:rPr>
        <w:pict>
          <v:rect id="Rectangle 13" o:spid="_x0000_s1039" style="position:absolute;margin-left:24.75pt;margin-top:13.5pt;width:214.5pt;height:26.25pt;flip:y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" stroked="f" strokeweight="1pt"/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r>
        <w:rPr>
          <w:noProof/>
          <w:lang w:val="en-US"/>
        </w:rPr>
        <w:pict>
          <v:rect id="Rectangle 15" o:spid="_x0000_s1040" style="position:absolute;margin-left:35.25pt;margin-top:.75pt;width:214.5pt;height:26.25pt;flip:y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" stroked="f" strokeweight="1pt"/>
        </w:pict>
      </w:r>
      <w:r>
        <w:rPr>
          <w:noProof/>
          <w:lang w:val="en-US"/>
        </w:rPr>
        <w:pict>
          <v:shape id="Picture 14" o:spid="_x0000_s1041" type="#_x0000_t75" alt="Microsoft Word - 25η Μαρτίου.doc - Google Chrome" style="position:absolute;margin-left:0;margin-top:-17.25pt;width:567.7pt;height:736pt;z-index:251662336;visibility:visible;mso-position-horizontal:center;mso-position-horizontal-relative:margin">
            <v:imagedata r:id="rId16" o:title="" croptop="9638f" cropbottom="1396f" cropleft="20753f" cropright="21754f"/>
            <w10:wrap anchorx="margin"/>
          </v:shape>
        </w:pict>
      </w:r>
    </w:p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/>
    <w:p w:rsidR="00926E2C" w:rsidRDefault="00926E2C">
      <w:bookmarkStart w:id="0" w:name="_GoBack"/>
      <w:bookmarkEnd w:id="0"/>
    </w:p>
    <w:sectPr w:rsidR="00926E2C" w:rsidSect="00C44E9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E2C" w:rsidRDefault="00926E2C" w:rsidP="00E241F3">
      <w:pPr>
        <w:spacing w:after="0" w:line="240" w:lineRule="auto"/>
      </w:pPr>
      <w:r>
        <w:separator/>
      </w:r>
    </w:p>
  </w:endnote>
  <w:endnote w:type="continuationSeparator" w:id="0">
    <w:p w:rsidR="00926E2C" w:rsidRDefault="00926E2C" w:rsidP="00E2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E2C" w:rsidRDefault="00926E2C" w:rsidP="00E241F3">
      <w:pPr>
        <w:spacing w:after="0" w:line="240" w:lineRule="auto"/>
      </w:pPr>
      <w:r>
        <w:separator/>
      </w:r>
    </w:p>
  </w:footnote>
  <w:footnote w:type="continuationSeparator" w:id="0">
    <w:p w:rsidR="00926E2C" w:rsidRDefault="00926E2C" w:rsidP="00E241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5EA4"/>
    <w:rsid w:val="0010446A"/>
    <w:rsid w:val="001203E2"/>
    <w:rsid w:val="004346F0"/>
    <w:rsid w:val="00692F25"/>
    <w:rsid w:val="00714256"/>
    <w:rsid w:val="00926E2C"/>
    <w:rsid w:val="00970922"/>
    <w:rsid w:val="009D5EA4"/>
    <w:rsid w:val="00B007A6"/>
    <w:rsid w:val="00C44E93"/>
    <w:rsid w:val="00C820C9"/>
    <w:rsid w:val="00CB2BF8"/>
    <w:rsid w:val="00E241F3"/>
    <w:rsid w:val="00E96B75"/>
    <w:rsid w:val="00F15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6F0"/>
    <w:pPr>
      <w:spacing w:after="160" w:line="259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41F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2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41F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12</Pages>
  <Words>55</Words>
  <Characters>314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Microsoft</cp:lastModifiedBy>
  <cp:revision>6</cp:revision>
  <dcterms:created xsi:type="dcterms:W3CDTF">2020-03-22T13:37:00Z</dcterms:created>
  <dcterms:modified xsi:type="dcterms:W3CDTF">2020-03-22T15:53:00Z</dcterms:modified>
</cp:coreProperties>
</file>